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735428" w14:textId="24F371B6" w:rsidR="003174AC" w:rsidRPr="003174AC" w:rsidRDefault="0089166A" w:rsidP="00326CEB">
      <w:pPr>
        <w:spacing w:line="360" w:lineRule="auto"/>
        <w:jc w:val="center"/>
        <w:rPr>
          <w:rFonts w:ascii="Klavika Bd" w:hAnsi="Klavika Bd"/>
          <w:b/>
          <w:bCs/>
        </w:rPr>
      </w:pPr>
      <w:r w:rsidRPr="003174AC">
        <w:rPr>
          <w:noProof/>
          <w:lang w:eastAsia="zh-CN"/>
        </w:rPr>
        <w:drawing>
          <wp:anchor distT="0" distB="0" distL="114300" distR="114300" simplePos="0" relativeHeight="251655168" behindDoc="0" locked="0" layoutInCell="1" allowOverlap="1" wp14:anchorId="7AB14145" wp14:editId="1B57E955">
            <wp:simplePos x="0" y="0"/>
            <wp:positionH relativeFrom="column">
              <wp:posOffset>-126365</wp:posOffset>
            </wp:positionH>
            <wp:positionV relativeFrom="paragraph">
              <wp:posOffset>-751205</wp:posOffset>
            </wp:positionV>
            <wp:extent cx="1028700" cy="714375"/>
            <wp:effectExtent l="0" t="0" r="0" b="0"/>
            <wp:wrapNone/>
            <wp:docPr id="4" name="Imagem 1" descr="logoESJ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ESJ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3CB5">
        <w:rPr>
          <w:rFonts w:ascii="Klavika Bd" w:hAnsi="Klavika Bd"/>
          <w:b/>
          <w:bCs/>
        </w:rPr>
        <w:t>ATIVIDADE EXTRACURRICULAR</w:t>
      </w:r>
      <w:r w:rsidR="00326CEB">
        <w:rPr>
          <w:rFonts w:ascii="Klavika Bd" w:hAnsi="Klavika Bd"/>
          <w:b/>
          <w:bCs/>
        </w:rPr>
        <w:t xml:space="preserve"> - </w:t>
      </w:r>
      <w:r w:rsidR="00E93798">
        <w:rPr>
          <w:rFonts w:ascii="Klavika Bd" w:hAnsi="Klavika Bd"/>
          <w:b/>
          <w:bCs/>
        </w:rPr>
        <w:t>AUTORIZAÇÃO</w:t>
      </w:r>
    </w:p>
    <w:p w14:paraId="09DB9A87" w14:textId="36044652" w:rsidR="00FE4299" w:rsidRDefault="003174AC" w:rsidP="003174AC">
      <w:pPr>
        <w:spacing w:line="360" w:lineRule="auto"/>
        <w:jc w:val="both"/>
        <w:rPr>
          <w:rFonts w:ascii="Klavika Lt" w:hAnsi="Klavika Lt"/>
          <w:bCs/>
        </w:rPr>
      </w:pPr>
      <w:r w:rsidRPr="003174AC">
        <w:rPr>
          <w:rFonts w:ascii="Klavika Lt" w:hAnsi="Klavika Lt"/>
          <w:bCs/>
        </w:rPr>
        <w:t>____________________________________________________</w:t>
      </w:r>
      <w:r>
        <w:rPr>
          <w:rFonts w:ascii="Klavika Lt" w:hAnsi="Klavika Lt"/>
          <w:bCs/>
        </w:rPr>
        <w:t>______________</w:t>
      </w:r>
      <w:r w:rsidR="00E93798">
        <w:rPr>
          <w:rFonts w:ascii="Klavika Lt" w:hAnsi="Klavika Lt"/>
          <w:bCs/>
        </w:rPr>
        <w:t>,</w:t>
      </w:r>
      <w:r>
        <w:rPr>
          <w:rFonts w:ascii="Klavika Lt" w:hAnsi="Klavika Lt"/>
          <w:bCs/>
        </w:rPr>
        <w:t xml:space="preserve"> </w:t>
      </w:r>
      <w:r w:rsidRPr="003174AC">
        <w:rPr>
          <w:rFonts w:ascii="Klavika Lt" w:hAnsi="Klavika Lt"/>
          <w:bCs/>
        </w:rPr>
        <w:t xml:space="preserve">Encarregado de Educação do Aluno _____________________________________________ do _____º Ano, </w:t>
      </w:r>
      <w:r w:rsidRPr="008E1365">
        <w:rPr>
          <w:rFonts w:ascii="Klavika Lt" w:hAnsi="Klavika Lt"/>
          <w:bCs/>
        </w:rPr>
        <w:t>Turm</w:t>
      </w:r>
      <w:r w:rsidR="00FE4299" w:rsidRPr="008E1365">
        <w:rPr>
          <w:rFonts w:ascii="Klavika Lt" w:hAnsi="Klavika Lt"/>
          <w:bCs/>
        </w:rPr>
        <w:t>a_</w:t>
      </w:r>
      <w:r w:rsidR="00FE4299">
        <w:rPr>
          <w:rFonts w:ascii="Klavika Md" w:hAnsi="Klavika Md"/>
          <w:bCs/>
        </w:rPr>
        <w:t>____</w:t>
      </w:r>
      <w:r w:rsidRPr="003174AC">
        <w:rPr>
          <w:rFonts w:ascii="Klavika Lt" w:hAnsi="Klavika Lt"/>
          <w:bCs/>
        </w:rPr>
        <w:t xml:space="preserve"> nº _______, da Escola Secundária José Régio de Vila do Conde, declara que </w:t>
      </w:r>
      <w:r w:rsidRPr="00114ABC">
        <w:rPr>
          <w:rFonts w:ascii="Klavika Lt" w:hAnsi="Klavika Lt"/>
          <w:bCs/>
        </w:rPr>
        <w:t>autoriza o</w:t>
      </w:r>
      <w:r w:rsidR="00302A4B">
        <w:rPr>
          <w:rFonts w:ascii="Klavika Lt" w:hAnsi="Klavika Lt"/>
          <w:bCs/>
        </w:rPr>
        <w:t>(a)</w:t>
      </w:r>
      <w:r w:rsidRPr="003174AC">
        <w:rPr>
          <w:rFonts w:ascii="Klavika Lt" w:hAnsi="Klavika Lt"/>
          <w:bCs/>
        </w:rPr>
        <w:t xml:space="preserve"> seu educando</w:t>
      </w:r>
      <w:r w:rsidR="00302A4B">
        <w:rPr>
          <w:rFonts w:ascii="Klavika Lt" w:hAnsi="Klavika Lt"/>
          <w:bCs/>
        </w:rPr>
        <w:t>(a)</w:t>
      </w:r>
      <w:r w:rsidRPr="003174AC">
        <w:rPr>
          <w:rFonts w:ascii="Klavika Lt" w:hAnsi="Klavika Lt"/>
          <w:bCs/>
        </w:rPr>
        <w:t xml:space="preserve"> </w:t>
      </w:r>
      <w:bookmarkStart w:id="0" w:name="_Hlk224323594"/>
      <w:r w:rsidRPr="003174AC">
        <w:rPr>
          <w:rFonts w:ascii="Klavika Lt" w:hAnsi="Klavika Lt"/>
          <w:bCs/>
        </w:rPr>
        <w:t xml:space="preserve">a </w:t>
      </w:r>
      <w:r w:rsidR="005540D1">
        <w:rPr>
          <w:rFonts w:ascii="Klavika Lt" w:hAnsi="Klavika Lt"/>
          <w:bCs/>
        </w:rPr>
        <w:t xml:space="preserve">participar </w:t>
      </w:r>
      <w:r w:rsidR="00BE7EB2">
        <w:rPr>
          <w:rFonts w:ascii="Klavika Lt" w:hAnsi="Klavika Lt"/>
          <w:bCs/>
        </w:rPr>
        <w:t xml:space="preserve">nas exposições, espetáculos, cinema, workshops da </w:t>
      </w:r>
      <w:r w:rsidR="00BE7EB2" w:rsidRPr="00C301C8">
        <w:rPr>
          <w:rFonts w:ascii="Klavika Md" w:hAnsi="Klavika Md"/>
          <w:bCs/>
        </w:rPr>
        <w:t>2.ª Bienal Cultura Educação</w:t>
      </w:r>
      <w:r w:rsidR="00F348DE" w:rsidRPr="00C301C8">
        <w:rPr>
          <w:rFonts w:ascii="Klavika Md" w:hAnsi="Klavika Md"/>
          <w:bCs/>
        </w:rPr>
        <w:t xml:space="preserve"> «E Em Vez do Medo? Só </w:t>
      </w:r>
      <w:r w:rsidR="00A00649">
        <w:rPr>
          <w:rFonts w:ascii="Klavika Md" w:hAnsi="Klavika Md"/>
          <w:bCs/>
        </w:rPr>
        <w:t>s</w:t>
      </w:r>
      <w:r w:rsidR="00A00649" w:rsidRPr="00C301C8">
        <w:rPr>
          <w:rFonts w:ascii="Klavika Md" w:hAnsi="Klavika Md"/>
          <w:bCs/>
        </w:rPr>
        <w:t>ei que</w:t>
      </w:r>
      <w:r w:rsidR="00F348DE" w:rsidRPr="00C301C8">
        <w:rPr>
          <w:rFonts w:ascii="Klavika Md" w:hAnsi="Klavika Md"/>
          <w:bCs/>
        </w:rPr>
        <w:t xml:space="preserve"> </w:t>
      </w:r>
      <w:r w:rsidR="00A00649">
        <w:rPr>
          <w:rFonts w:ascii="Klavika Md" w:hAnsi="Klavika Md"/>
          <w:bCs/>
        </w:rPr>
        <w:t>n</w:t>
      </w:r>
      <w:r w:rsidR="00F348DE" w:rsidRPr="00C301C8">
        <w:rPr>
          <w:rFonts w:ascii="Klavika Md" w:hAnsi="Klavika Md"/>
          <w:bCs/>
        </w:rPr>
        <w:t>ão vou por aí»</w:t>
      </w:r>
      <w:r w:rsidR="00E52EE4" w:rsidRPr="00C301C8">
        <w:rPr>
          <w:rFonts w:ascii="Klavika Md" w:hAnsi="Klavika Md"/>
          <w:bCs/>
        </w:rPr>
        <w:t>,</w:t>
      </w:r>
      <w:r w:rsidR="00BE7EB2">
        <w:rPr>
          <w:rFonts w:ascii="Klavika Lt" w:hAnsi="Klavika Lt"/>
          <w:bCs/>
        </w:rPr>
        <w:t xml:space="preserve"> a realizar</w:t>
      </w:r>
      <w:r w:rsidR="00AD6479">
        <w:rPr>
          <w:rFonts w:ascii="Klavika Lt" w:hAnsi="Klavika Lt"/>
          <w:bCs/>
        </w:rPr>
        <w:t xml:space="preserve"> </w:t>
      </w:r>
      <w:r w:rsidR="005540D1">
        <w:rPr>
          <w:rFonts w:ascii="Klavika Lt" w:hAnsi="Klavika Lt"/>
          <w:bCs/>
        </w:rPr>
        <w:t xml:space="preserve">no </w:t>
      </w:r>
      <w:r w:rsidR="00722166">
        <w:rPr>
          <w:rFonts w:ascii="Klavika Lt" w:hAnsi="Klavika Lt"/>
          <w:bCs/>
        </w:rPr>
        <w:t>Teatro Municipal de Vila do Conde</w:t>
      </w:r>
      <w:r w:rsidR="00AD6479">
        <w:rPr>
          <w:rFonts w:ascii="Klavika Lt" w:hAnsi="Klavika Lt"/>
          <w:bCs/>
        </w:rPr>
        <w:t xml:space="preserve"> </w:t>
      </w:r>
      <w:r w:rsidR="00BE7EB2">
        <w:rPr>
          <w:rFonts w:ascii="Klavika Lt" w:hAnsi="Klavika Lt"/>
          <w:bCs/>
        </w:rPr>
        <w:t xml:space="preserve">de 20 de março a 1 de abril, conforme programa </w:t>
      </w:r>
      <w:r w:rsidR="00E52EE4">
        <w:rPr>
          <w:rFonts w:ascii="Klavika Lt" w:hAnsi="Klavika Lt"/>
          <w:bCs/>
        </w:rPr>
        <w:t>a</w:t>
      </w:r>
      <w:r w:rsidR="00471410">
        <w:rPr>
          <w:rFonts w:ascii="Klavika Lt" w:hAnsi="Klavika Lt"/>
          <w:bCs/>
        </w:rPr>
        <w:t>baixo</w:t>
      </w:r>
      <w:r w:rsidR="00302A4B">
        <w:rPr>
          <w:rFonts w:ascii="Klavika Lt" w:hAnsi="Klavika Lt"/>
          <w:bCs/>
        </w:rPr>
        <w:t>.</w:t>
      </w:r>
      <w:r w:rsidR="005540D1">
        <w:rPr>
          <w:rFonts w:ascii="Klavika Lt" w:hAnsi="Klavika Lt"/>
          <w:bCs/>
        </w:rPr>
        <w:t xml:space="preserve"> Est</w:t>
      </w:r>
      <w:r w:rsidR="00BE7EB2">
        <w:rPr>
          <w:rFonts w:ascii="Klavika Lt" w:hAnsi="Klavika Lt"/>
          <w:bCs/>
        </w:rPr>
        <w:t xml:space="preserve">e evento </w:t>
      </w:r>
      <w:r w:rsidR="00E52EE4">
        <w:rPr>
          <w:rFonts w:ascii="Klavika Lt" w:hAnsi="Klavika Lt"/>
          <w:bCs/>
        </w:rPr>
        <w:t xml:space="preserve">integra </w:t>
      </w:r>
      <w:r w:rsidR="005540D1">
        <w:rPr>
          <w:rFonts w:ascii="Klavika Lt" w:hAnsi="Klavika Lt"/>
          <w:bCs/>
        </w:rPr>
        <w:t>o Plano Cultural de Escola</w:t>
      </w:r>
      <w:r w:rsidR="00E52EE4">
        <w:rPr>
          <w:rFonts w:ascii="Klavika Lt" w:hAnsi="Klavika Lt"/>
          <w:bCs/>
        </w:rPr>
        <w:t xml:space="preserve"> (PCE)</w:t>
      </w:r>
      <w:r w:rsidR="00830781">
        <w:rPr>
          <w:rFonts w:ascii="Klavika Lt" w:hAnsi="Klavika Lt"/>
          <w:bCs/>
        </w:rPr>
        <w:t xml:space="preserve"> da ESJR,</w:t>
      </w:r>
      <w:r w:rsidR="00491826">
        <w:rPr>
          <w:rFonts w:ascii="Klavika Lt" w:hAnsi="Klavika Lt"/>
          <w:bCs/>
        </w:rPr>
        <w:t xml:space="preserve"> no âmbito</w:t>
      </w:r>
      <w:r w:rsidR="005540D1">
        <w:rPr>
          <w:rFonts w:ascii="Klavika Lt" w:hAnsi="Klavika Lt"/>
          <w:bCs/>
        </w:rPr>
        <w:t xml:space="preserve"> d</w:t>
      </w:r>
      <w:r w:rsidR="00BE7EB2">
        <w:rPr>
          <w:rFonts w:ascii="Klavika Lt" w:hAnsi="Klavika Lt"/>
          <w:bCs/>
        </w:rPr>
        <w:t>o</w:t>
      </w:r>
      <w:r w:rsidR="005540D1">
        <w:rPr>
          <w:rFonts w:ascii="Klavika Lt" w:hAnsi="Klavika Lt"/>
          <w:bCs/>
        </w:rPr>
        <w:t xml:space="preserve"> Plano Nacional das Artes</w:t>
      </w:r>
      <w:r w:rsidR="00E52EE4">
        <w:rPr>
          <w:rFonts w:ascii="Klavika Lt" w:hAnsi="Klavika Lt"/>
          <w:bCs/>
        </w:rPr>
        <w:t xml:space="preserve"> (PNA)</w:t>
      </w:r>
      <w:r w:rsidR="00722166">
        <w:rPr>
          <w:rFonts w:ascii="Klavika Lt" w:hAnsi="Klavika Lt"/>
          <w:bCs/>
        </w:rPr>
        <w:t>.</w:t>
      </w:r>
    </w:p>
    <w:bookmarkEnd w:id="0"/>
    <w:p w14:paraId="26E72865" w14:textId="5D336210" w:rsidR="003174AC" w:rsidRPr="003174AC" w:rsidRDefault="003174AC" w:rsidP="003174AC">
      <w:pPr>
        <w:jc w:val="both"/>
        <w:rPr>
          <w:rFonts w:ascii="Klavika Lt" w:hAnsi="Klavika Lt"/>
          <w:bCs/>
        </w:rPr>
      </w:pPr>
      <w:r w:rsidRPr="003174AC">
        <w:rPr>
          <w:rFonts w:ascii="Klavika Lt" w:hAnsi="Klavika Lt"/>
          <w:bCs/>
        </w:rPr>
        <w:t xml:space="preserve">Data: </w:t>
      </w:r>
      <w:r w:rsidR="00BE7EB2">
        <w:rPr>
          <w:rFonts w:ascii="Klavika Lt" w:hAnsi="Klavika Lt"/>
          <w:bCs/>
        </w:rPr>
        <w:t>16|</w:t>
      </w:r>
      <w:r w:rsidR="00734181">
        <w:rPr>
          <w:rFonts w:ascii="Klavika Lt" w:hAnsi="Klavika Lt"/>
          <w:bCs/>
        </w:rPr>
        <w:t>0</w:t>
      </w:r>
      <w:r w:rsidR="00BE7EB2">
        <w:rPr>
          <w:rFonts w:ascii="Klavika Lt" w:hAnsi="Klavika Lt"/>
          <w:bCs/>
        </w:rPr>
        <w:t>3</w:t>
      </w:r>
      <w:r w:rsidR="001E637F">
        <w:rPr>
          <w:rFonts w:ascii="Klavika Lt" w:hAnsi="Klavika Lt"/>
          <w:bCs/>
        </w:rPr>
        <w:t>|</w:t>
      </w:r>
      <w:r w:rsidR="00734181">
        <w:rPr>
          <w:rFonts w:ascii="Klavika Lt" w:hAnsi="Klavika Lt"/>
          <w:bCs/>
        </w:rPr>
        <w:t>202</w:t>
      </w:r>
      <w:r w:rsidR="001E637F">
        <w:rPr>
          <w:rFonts w:ascii="Klavika Lt" w:hAnsi="Klavika Lt"/>
          <w:bCs/>
        </w:rPr>
        <w:t>6</w:t>
      </w:r>
    </w:p>
    <w:p w14:paraId="0D05765F" w14:textId="77777777" w:rsidR="003174AC" w:rsidRPr="003174AC" w:rsidRDefault="003174AC" w:rsidP="003174AC">
      <w:pPr>
        <w:jc w:val="both"/>
        <w:rPr>
          <w:rFonts w:ascii="Klavika Lt" w:hAnsi="Klavika Lt"/>
          <w:bCs/>
        </w:rPr>
      </w:pPr>
    </w:p>
    <w:p w14:paraId="4896CBB5" w14:textId="0A29BD46" w:rsidR="00471410" w:rsidRPr="003174AC" w:rsidRDefault="003174AC" w:rsidP="003174AC">
      <w:pPr>
        <w:spacing w:line="360" w:lineRule="auto"/>
        <w:jc w:val="both"/>
        <w:rPr>
          <w:rFonts w:ascii="Klavika Lt" w:hAnsi="Klavika Lt"/>
          <w:bCs/>
        </w:rPr>
      </w:pPr>
      <w:r w:rsidRPr="003174AC">
        <w:rPr>
          <w:rFonts w:ascii="Klavika Lt" w:hAnsi="Klavika Lt"/>
          <w:bCs/>
        </w:rPr>
        <w:t>Assinatura do Encarregado de Educação</w:t>
      </w:r>
    </w:p>
    <w:p w14:paraId="417DD652" w14:textId="4BC120F5" w:rsidR="003174AC" w:rsidRPr="003174AC" w:rsidRDefault="003174AC" w:rsidP="003174AC">
      <w:pPr>
        <w:spacing w:line="360" w:lineRule="auto"/>
        <w:jc w:val="both"/>
        <w:rPr>
          <w:rFonts w:ascii="Klavika Lt" w:hAnsi="Klavika Lt"/>
          <w:bCs/>
        </w:rPr>
      </w:pPr>
      <w:r w:rsidRPr="003174AC">
        <w:rPr>
          <w:rFonts w:ascii="Klavika Lt" w:hAnsi="Klavika Lt"/>
          <w:bCs/>
        </w:rPr>
        <w:t>________________________________</w:t>
      </w:r>
      <w:r w:rsidR="00471410">
        <w:rPr>
          <w:rFonts w:ascii="Klavika Lt" w:hAnsi="Klavika Lt"/>
          <w:bCs/>
        </w:rPr>
        <w:t xml:space="preserve"> </w:t>
      </w:r>
    </w:p>
    <w:p w14:paraId="1393DBF0" w14:textId="4974643D" w:rsidR="003174AC" w:rsidRPr="009A0C3E" w:rsidRDefault="00E93798" w:rsidP="00E93798">
      <w:pPr>
        <w:tabs>
          <w:tab w:val="center" w:pos="6521"/>
        </w:tabs>
        <w:rPr>
          <w:rFonts w:ascii="Klavika Lt" w:hAnsi="Klavika Lt"/>
          <w:bCs/>
          <w:sz w:val="22"/>
          <w:szCs w:val="22"/>
        </w:rPr>
      </w:pPr>
      <w:r>
        <w:rPr>
          <w:rFonts w:ascii="Klavika Lt" w:hAnsi="Klavika Lt"/>
          <w:bCs/>
        </w:rPr>
        <w:tab/>
      </w:r>
      <w:r w:rsidR="005125FE" w:rsidRPr="009A0C3E">
        <w:rPr>
          <w:rFonts w:ascii="Klavika Lt" w:hAnsi="Klavika Lt"/>
          <w:bCs/>
          <w:sz w:val="22"/>
          <w:szCs w:val="22"/>
        </w:rPr>
        <w:t>Os</w:t>
      </w:r>
      <w:r w:rsidR="004C3DCF" w:rsidRPr="009A0C3E">
        <w:rPr>
          <w:rFonts w:ascii="Klavika Lt" w:hAnsi="Klavika Lt"/>
          <w:bCs/>
          <w:sz w:val="22"/>
          <w:szCs w:val="22"/>
        </w:rPr>
        <w:t xml:space="preserve"> Professor</w:t>
      </w:r>
      <w:r w:rsidR="005125FE" w:rsidRPr="009A0C3E">
        <w:rPr>
          <w:rFonts w:ascii="Klavika Lt" w:hAnsi="Klavika Lt"/>
          <w:bCs/>
          <w:sz w:val="22"/>
          <w:szCs w:val="22"/>
        </w:rPr>
        <w:t>e</w:t>
      </w:r>
      <w:r w:rsidR="004C3DCF" w:rsidRPr="009A0C3E">
        <w:rPr>
          <w:rFonts w:ascii="Klavika Lt" w:hAnsi="Klavika Lt"/>
          <w:bCs/>
          <w:sz w:val="22"/>
          <w:szCs w:val="22"/>
        </w:rPr>
        <w:t>s</w:t>
      </w:r>
      <w:r w:rsidR="003174AC" w:rsidRPr="009A0C3E">
        <w:rPr>
          <w:rFonts w:ascii="Klavika Lt" w:hAnsi="Klavika Lt"/>
          <w:bCs/>
          <w:sz w:val="22"/>
          <w:szCs w:val="22"/>
        </w:rPr>
        <w:t xml:space="preserve"> </w:t>
      </w:r>
      <w:r w:rsidR="004C3DCF" w:rsidRPr="009A0C3E">
        <w:rPr>
          <w:rFonts w:ascii="Klavika Lt" w:hAnsi="Klavika Lt"/>
          <w:bCs/>
          <w:sz w:val="22"/>
          <w:szCs w:val="22"/>
        </w:rPr>
        <w:t>Responsáveis</w:t>
      </w:r>
    </w:p>
    <w:p w14:paraId="4C5CFE15" w14:textId="20BA990F" w:rsidR="009A6486" w:rsidRPr="009A0C3E" w:rsidRDefault="009A6486" w:rsidP="00E93798">
      <w:pPr>
        <w:pStyle w:val="Cabealho"/>
        <w:tabs>
          <w:tab w:val="clear" w:pos="4252"/>
          <w:tab w:val="clear" w:pos="8504"/>
          <w:tab w:val="center" w:pos="6521"/>
        </w:tabs>
        <w:rPr>
          <w:rFonts w:ascii="Klavika Lt" w:hAnsi="Klavika Lt"/>
          <w:sz w:val="22"/>
          <w:szCs w:val="22"/>
        </w:rPr>
      </w:pPr>
    </w:p>
    <w:p w14:paraId="21BC2199" w14:textId="25D75824" w:rsidR="003174AC" w:rsidRPr="009A0C3E" w:rsidRDefault="009A6486" w:rsidP="009A6486">
      <w:pPr>
        <w:pStyle w:val="Cabealho"/>
        <w:tabs>
          <w:tab w:val="clear" w:pos="4252"/>
          <w:tab w:val="clear" w:pos="8504"/>
          <w:tab w:val="center" w:pos="6521"/>
        </w:tabs>
        <w:jc w:val="center"/>
        <w:rPr>
          <w:rFonts w:ascii="Klavika Lt" w:hAnsi="Klavika Lt"/>
          <w:sz w:val="22"/>
          <w:szCs w:val="22"/>
        </w:rPr>
      </w:pPr>
      <w:r w:rsidRPr="009A0C3E">
        <w:rPr>
          <w:rFonts w:ascii="Klavika Lt" w:hAnsi="Klavika Lt"/>
          <w:sz w:val="22"/>
          <w:szCs w:val="22"/>
        </w:rPr>
        <w:t xml:space="preserve">                                                            </w:t>
      </w:r>
      <w:r w:rsidR="009A0C3E">
        <w:rPr>
          <w:rFonts w:ascii="Klavika Lt" w:hAnsi="Klavika Lt"/>
          <w:sz w:val="22"/>
          <w:szCs w:val="22"/>
        </w:rPr>
        <w:t xml:space="preserve">    </w:t>
      </w:r>
      <w:r w:rsidRPr="009A0C3E">
        <w:rPr>
          <w:rFonts w:ascii="Klavika Lt" w:hAnsi="Klavika Lt"/>
          <w:sz w:val="22"/>
          <w:szCs w:val="22"/>
        </w:rPr>
        <w:t>Carolina Morgado e</w:t>
      </w:r>
      <w:r w:rsidR="001E637F" w:rsidRPr="009A0C3E">
        <w:rPr>
          <w:rFonts w:ascii="Klavika Lt" w:hAnsi="Klavika Lt"/>
          <w:sz w:val="22"/>
          <w:szCs w:val="22"/>
        </w:rPr>
        <w:t xml:space="preserve"> </w:t>
      </w:r>
      <w:r w:rsidR="005125FE" w:rsidRPr="009A0C3E">
        <w:rPr>
          <w:rFonts w:ascii="Klavika Lt" w:hAnsi="Klavika Lt"/>
          <w:sz w:val="22"/>
          <w:szCs w:val="22"/>
        </w:rPr>
        <w:t>Pedro Carvalho</w:t>
      </w:r>
    </w:p>
    <w:p w14:paraId="49619C56" w14:textId="592EB587" w:rsidR="003174AC" w:rsidRDefault="003D0654" w:rsidP="00E93798">
      <w:pPr>
        <w:pStyle w:val="Cabealho"/>
        <w:tabs>
          <w:tab w:val="clear" w:pos="4252"/>
          <w:tab w:val="clear" w:pos="8504"/>
          <w:tab w:val="center" w:pos="6521"/>
        </w:tabs>
        <w:rPr>
          <w:rFonts w:ascii="Klavika Lt" w:hAnsi="Klavika Lt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62AFB7" wp14:editId="37B1D9FD">
            <wp:simplePos x="0" y="0"/>
            <wp:positionH relativeFrom="column">
              <wp:posOffset>-142875</wp:posOffset>
            </wp:positionH>
            <wp:positionV relativeFrom="paragraph">
              <wp:posOffset>170815</wp:posOffset>
            </wp:positionV>
            <wp:extent cx="287707" cy="233363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2E - 2019-01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5" t="33367" r="41105" b="35271"/>
                    <a:stretch/>
                  </pic:blipFill>
                  <pic:spPr bwMode="auto">
                    <a:xfrm>
                      <a:off x="0" y="0"/>
                      <a:ext cx="287707" cy="23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75A19" w14:textId="77777777" w:rsidR="003D0654" w:rsidRDefault="003D0654" w:rsidP="00E93798">
      <w:pPr>
        <w:pStyle w:val="Cabealho"/>
        <w:tabs>
          <w:tab w:val="clear" w:pos="4252"/>
          <w:tab w:val="clear" w:pos="8504"/>
          <w:tab w:val="center" w:pos="6521"/>
        </w:tabs>
        <w:rPr>
          <w:rFonts w:ascii="Klavika Rg" w:hAnsi="Klavika Rg"/>
          <w:noProof/>
          <w:color w:val="595959" w:themeColor="text1" w:themeTint="A6"/>
          <w:sz w:val="16"/>
          <w:szCs w:val="18"/>
        </w:rPr>
      </w:pPr>
      <w:r>
        <w:rPr>
          <w:rFonts w:ascii="Klavika Md" w:hAnsi="Klavika Md"/>
          <w:noProof/>
          <w:color w:val="595959" w:themeColor="text1" w:themeTint="A6"/>
          <w:sz w:val="16"/>
          <w:szCs w:val="18"/>
        </w:rPr>
        <w:t xml:space="preserve">          </w:t>
      </w:r>
      <w:r w:rsidRPr="007442C2">
        <w:rPr>
          <w:rFonts w:ascii="Klavika Md" w:hAnsi="Klavika Md"/>
          <w:noProof/>
          <w:color w:val="595959" w:themeColor="text1" w:themeTint="A6"/>
          <w:sz w:val="16"/>
          <w:szCs w:val="18"/>
        </w:rPr>
        <w:t>ESJR</w:t>
      </w:r>
      <w:r w:rsidRPr="007442C2">
        <w:rPr>
          <w:rFonts w:ascii="Klavika Rg" w:hAnsi="Klavika Rg"/>
          <w:noProof/>
          <w:color w:val="595959" w:themeColor="text1" w:themeTint="A6"/>
          <w:sz w:val="16"/>
          <w:szCs w:val="18"/>
        </w:rPr>
        <w:t xml:space="preserve"> - uma escola presente a pensar no futuro!</w:t>
      </w:r>
    </w:p>
    <w:p w14:paraId="5508362A" w14:textId="556B573A" w:rsidR="0089166A" w:rsidRDefault="001D52A0" w:rsidP="00E93798">
      <w:pPr>
        <w:pStyle w:val="Cabealho"/>
        <w:tabs>
          <w:tab w:val="clear" w:pos="4252"/>
          <w:tab w:val="clear" w:pos="8504"/>
          <w:tab w:val="center" w:pos="6521"/>
        </w:tabs>
        <w:rPr>
          <w:rFonts w:ascii="Klavika Rg" w:hAnsi="Klavika Rg"/>
          <w:noProof/>
          <w:color w:val="595959" w:themeColor="text1" w:themeTint="A6"/>
          <w:sz w:val="16"/>
          <w:szCs w:val="1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8514248" wp14:editId="7E27DF4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277745" cy="368300"/>
            <wp:effectExtent l="0" t="0" r="8255" b="0"/>
            <wp:wrapTight wrapText="bothSides">
              <wp:wrapPolygon edited="0">
                <wp:start x="0" y="0"/>
                <wp:lineTo x="0" y="20110"/>
                <wp:lineTo x="21498" y="20110"/>
                <wp:lineTo x="21498" y="0"/>
                <wp:lineTo x="0" y="0"/>
              </wp:wrapPolygon>
            </wp:wrapTight>
            <wp:docPr id="1955045402" name="Imagem 2" descr="Uma imagem com texto, captura de ecrã, Tipo de letra, Azul elétric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045402" name="Imagem 2" descr="Uma imagem com texto, captura de ecrã, Tipo de letra, Azul elétrico&#10;&#10;Os conteúdos gerados por IA podem estar incorretos.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654">
        <w:rPr>
          <w:rFonts w:ascii="Klavika Rg" w:hAnsi="Klavika Rg"/>
          <w:noProof/>
        </w:rPr>
        <w:drawing>
          <wp:anchor distT="0" distB="0" distL="114300" distR="114300" simplePos="0" relativeHeight="251656192" behindDoc="0" locked="0" layoutInCell="1" allowOverlap="1" wp14:anchorId="13B39428" wp14:editId="133A1E87">
            <wp:simplePos x="0" y="0"/>
            <wp:positionH relativeFrom="column">
              <wp:posOffset>-161925</wp:posOffset>
            </wp:positionH>
            <wp:positionV relativeFrom="paragraph">
              <wp:posOffset>118745</wp:posOffset>
            </wp:positionV>
            <wp:extent cx="347980" cy="123604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" cy="123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654">
        <w:rPr>
          <w:rFonts w:ascii="Klavika Rg" w:hAnsi="Klavika Rg"/>
          <w:noProof/>
          <w:color w:val="595959" w:themeColor="text1" w:themeTint="A6"/>
          <w:sz w:val="16"/>
          <w:szCs w:val="18"/>
        </w:rPr>
        <w:t xml:space="preserve">          </w:t>
      </w:r>
      <w:r w:rsidR="003D0654" w:rsidRPr="007442C2">
        <w:rPr>
          <w:rFonts w:ascii="Klavika Rg" w:hAnsi="Klavika Rg"/>
          <w:noProof/>
          <w:color w:val="595959" w:themeColor="text1" w:themeTint="A6"/>
          <w:sz w:val="16"/>
          <w:szCs w:val="18"/>
        </w:rPr>
        <w:t xml:space="preserve">Escola com Reconhecimento </w:t>
      </w:r>
      <w:r w:rsidR="003D0654">
        <w:rPr>
          <w:rFonts w:ascii="Klavika Rg" w:hAnsi="Klavika Rg"/>
          <w:noProof/>
          <w:color w:val="595959" w:themeColor="text1" w:themeTint="A6"/>
          <w:sz w:val="16"/>
          <w:szCs w:val="18"/>
        </w:rPr>
        <w:t>Committed to Excellence pela APQ!</w:t>
      </w:r>
    </w:p>
    <w:p w14:paraId="3712D53B" w14:textId="22861505" w:rsidR="003D0654" w:rsidRPr="003174AC" w:rsidRDefault="003D0654" w:rsidP="00E93798">
      <w:pPr>
        <w:pStyle w:val="Cabealho"/>
        <w:tabs>
          <w:tab w:val="clear" w:pos="4252"/>
          <w:tab w:val="clear" w:pos="8504"/>
          <w:tab w:val="center" w:pos="6521"/>
        </w:tabs>
        <w:rPr>
          <w:rFonts w:ascii="Klavika Lt" w:hAnsi="Klavika Lt"/>
        </w:rPr>
      </w:pPr>
      <w:r>
        <w:rPr>
          <w:rFonts w:ascii="Klavika Rg" w:hAnsi="Klavika Rg"/>
          <w:noProof/>
          <w:color w:val="595959" w:themeColor="text1" w:themeTint="A6"/>
          <w:sz w:val="16"/>
          <w:szCs w:val="18"/>
        </w:rPr>
        <w:t xml:space="preserve">          www.esc-joseregio.pt</w:t>
      </w:r>
    </w:p>
    <w:p w14:paraId="688B0874" w14:textId="3BAB6611" w:rsidR="003174AC" w:rsidRDefault="00471410">
      <w:pPr>
        <w:pStyle w:val="Cabealho"/>
        <w:tabs>
          <w:tab w:val="clear" w:pos="4252"/>
          <w:tab w:val="clear" w:pos="8504"/>
        </w:tabs>
        <w:rPr>
          <w:rFonts w:ascii="Klavika Rg" w:hAnsi="Klavika R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459C265" wp14:editId="4064C357">
            <wp:simplePos x="0" y="0"/>
            <wp:positionH relativeFrom="margin">
              <wp:posOffset>-88900</wp:posOffset>
            </wp:positionH>
            <wp:positionV relativeFrom="margin">
              <wp:posOffset>4190365</wp:posOffset>
            </wp:positionV>
            <wp:extent cx="274320" cy="205740"/>
            <wp:effectExtent l="0" t="0" r="0" b="3810"/>
            <wp:wrapSquare wrapText="bothSides"/>
            <wp:docPr id="1929614237" name="Imagem 2" descr="ilustrações de stock, clip art, desenhos animados e ícones de scissors with cut lines - teso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ustrações de stock, clip art, desenhos animados e ícones de scissors with cut lines - tesour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6" t="29302" r="35033" b="3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174AC">
        <w:rPr>
          <w:rFonts w:ascii="Klavika Rg" w:hAnsi="Klavika Rg"/>
        </w:rPr>
        <w:t>…………………………………………………………………………………………………………………………………</w:t>
      </w:r>
      <w:r>
        <w:rPr>
          <w:rFonts w:ascii="Klavika Rg" w:hAnsi="Klavika Rg"/>
        </w:rPr>
        <w:t xml:space="preserve">…………….. </w:t>
      </w:r>
    </w:p>
    <w:p w14:paraId="2ED03C68" w14:textId="2E265425" w:rsidR="00C95FDD" w:rsidRPr="00A572AC" w:rsidRDefault="00C95FDD" w:rsidP="00D01ABA">
      <w:pPr>
        <w:pStyle w:val="Ttulo"/>
        <w:jc w:val="right"/>
        <w:rPr>
          <w:rFonts w:ascii="Klavika Rg" w:hAnsi="Klavika Rg"/>
          <w:b w:val="0"/>
          <w:bCs w:val="0"/>
          <w:color w:val="7F7F7F" w:themeColor="text1" w:themeTint="80"/>
          <w:sz w:val="16"/>
          <w:szCs w:val="16"/>
        </w:rPr>
      </w:pPr>
      <w:r>
        <w:rPr>
          <w:rFonts w:ascii="Klavika Rg" w:hAnsi="Klavika Rg"/>
          <w:b w:val="0"/>
          <w:bCs w:val="0"/>
          <w:color w:val="7F7F7F" w:themeColor="text1" w:themeTint="80"/>
          <w:sz w:val="16"/>
          <w:szCs w:val="16"/>
        </w:rPr>
        <w:t>MOD_</w:t>
      </w:r>
      <w:r w:rsidR="003D0654">
        <w:rPr>
          <w:rFonts w:ascii="Klavika Rg" w:hAnsi="Klavika Rg"/>
          <w:b w:val="0"/>
          <w:bCs w:val="0"/>
          <w:color w:val="7F7F7F" w:themeColor="text1" w:themeTint="80"/>
          <w:sz w:val="16"/>
          <w:szCs w:val="16"/>
        </w:rPr>
        <w:t>B3-010_V01</w:t>
      </w:r>
    </w:p>
    <w:p w14:paraId="05AA2E83" w14:textId="77777777" w:rsidR="003174AC" w:rsidRDefault="003174AC" w:rsidP="003174AC">
      <w:pPr>
        <w:tabs>
          <w:tab w:val="left" w:pos="8595"/>
          <w:tab w:val="left" w:pos="9780"/>
          <w:tab w:val="right" w:pos="9865"/>
        </w:tabs>
      </w:pPr>
    </w:p>
    <w:p w14:paraId="50083E5C" w14:textId="2564A482" w:rsidR="00471410" w:rsidRDefault="00D01ABA" w:rsidP="003174AC">
      <w:pPr>
        <w:tabs>
          <w:tab w:val="left" w:pos="8595"/>
          <w:tab w:val="left" w:pos="9780"/>
          <w:tab w:val="right" w:pos="9865"/>
        </w:tabs>
      </w:pPr>
      <w:r>
        <w:rPr>
          <w:noProof/>
        </w:rPr>
        <w:drawing>
          <wp:inline distT="0" distB="0" distL="0" distR="0" wp14:anchorId="5DD48B36" wp14:editId="136479D3">
            <wp:extent cx="4660202" cy="6591311"/>
            <wp:effectExtent l="5715" t="0" r="0" b="0"/>
            <wp:docPr id="175359982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7537" cy="662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7C084" w14:textId="2D31D1D3" w:rsidR="003D0654" w:rsidRPr="00D01ABA" w:rsidRDefault="00471410" w:rsidP="00D01ABA">
      <w:pPr>
        <w:tabs>
          <w:tab w:val="left" w:pos="8595"/>
          <w:tab w:val="left" w:pos="9780"/>
          <w:tab w:val="right" w:pos="9865"/>
        </w:tabs>
      </w:pPr>
      <w:r>
        <w:rPr>
          <w:noProof/>
        </w:rPr>
        <w:lastRenderedPageBreak/>
        <w:drawing>
          <wp:inline distT="0" distB="0" distL="0" distR="0" wp14:anchorId="483FAD96" wp14:editId="4E8D3BB3">
            <wp:extent cx="6637020" cy="9387365"/>
            <wp:effectExtent l="0" t="0" r="0" b="4445"/>
            <wp:docPr id="10069673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740" cy="94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654" w:rsidRPr="00D01ABA" w:rsidSect="00D01ABA">
      <w:headerReference w:type="default" r:id="rId17"/>
      <w:type w:val="continuous"/>
      <w:pgSz w:w="11906" w:h="16838"/>
      <w:pgMar w:top="426" w:right="907" w:bottom="142" w:left="709" w:header="0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71CB8F" w14:textId="77777777" w:rsidR="00F33798" w:rsidRDefault="00F33798">
      <w:r>
        <w:separator/>
      </w:r>
    </w:p>
  </w:endnote>
  <w:endnote w:type="continuationSeparator" w:id="0">
    <w:p w14:paraId="551AC5A1" w14:textId="77777777" w:rsidR="00F33798" w:rsidRDefault="00F33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lavika Bd">
    <w:altName w:val="Calibri"/>
    <w:panose1 w:val="02000803050000020004"/>
    <w:charset w:val="00"/>
    <w:family w:val="modern"/>
    <w:notTrueType/>
    <w:pitch w:val="variable"/>
    <w:sig w:usb0="800000AF" w:usb1="5000204A" w:usb2="00000000" w:usb3="00000000" w:csb0="00000093" w:csb1="00000000"/>
  </w:font>
  <w:font w:name="Klavika Lt">
    <w:altName w:val="Calibri"/>
    <w:panose1 w:val="02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Klavika Md">
    <w:altName w:val="Calibri"/>
    <w:panose1 w:val="02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Klavika Rg">
    <w:altName w:val="Calibri"/>
    <w:panose1 w:val="02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A52719" w14:textId="77777777" w:rsidR="00F33798" w:rsidRDefault="00F33798">
      <w:r>
        <w:separator/>
      </w:r>
    </w:p>
  </w:footnote>
  <w:footnote w:type="continuationSeparator" w:id="0">
    <w:p w14:paraId="7C7DF199" w14:textId="77777777" w:rsidR="00F33798" w:rsidRDefault="00F337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C3BC0F" w14:textId="77777777" w:rsidR="008939CD" w:rsidRDefault="008939CD" w:rsidP="007F7CCE">
    <w:pPr>
      <w:pStyle w:val="Ttulo"/>
      <w:rPr>
        <w:b w:val="0"/>
        <w:bCs w:val="0"/>
        <w:sz w:val="22"/>
      </w:rPr>
    </w:pPr>
  </w:p>
  <w:p w14:paraId="2F126F54" w14:textId="77777777" w:rsidR="008939CD" w:rsidRDefault="008939CD" w:rsidP="007F7CCE">
    <w:pPr>
      <w:pStyle w:val="Ttulo"/>
      <w:rPr>
        <w:b w:val="0"/>
        <w:bCs w:val="0"/>
        <w:sz w:val="22"/>
      </w:rPr>
    </w:pPr>
  </w:p>
  <w:p w14:paraId="7145C839" w14:textId="77777777" w:rsidR="00E45236" w:rsidRDefault="00E45236" w:rsidP="00E45236">
    <w:pPr>
      <w:pStyle w:val="Ttulo"/>
      <w:jc w:val="right"/>
      <w:rPr>
        <w:rFonts w:ascii="Klavika Rg" w:hAnsi="Klavika Rg"/>
        <w:b w:val="0"/>
        <w:bCs w:val="0"/>
        <w:color w:val="7F7F7F" w:themeColor="text1" w:themeTint="80"/>
        <w:sz w:val="16"/>
        <w:szCs w:val="16"/>
      </w:rPr>
    </w:pPr>
  </w:p>
  <w:p w14:paraId="1D1F2354" w14:textId="77777777" w:rsidR="00E61582" w:rsidRPr="00A572AC" w:rsidRDefault="00C95FDD" w:rsidP="00A572AC">
    <w:pPr>
      <w:pStyle w:val="Ttulo"/>
      <w:jc w:val="right"/>
      <w:rPr>
        <w:rFonts w:ascii="Klavika Rg" w:hAnsi="Klavika Rg"/>
        <w:b w:val="0"/>
        <w:bCs w:val="0"/>
        <w:color w:val="7F7F7F" w:themeColor="text1" w:themeTint="80"/>
        <w:sz w:val="16"/>
        <w:szCs w:val="16"/>
      </w:rPr>
    </w:pPr>
    <w:r>
      <w:rPr>
        <w:rFonts w:ascii="Klavika Rg" w:hAnsi="Klavika Rg"/>
        <w:b w:val="0"/>
        <w:bCs w:val="0"/>
        <w:color w:val="7F7F7F" w:themeColor="text1" w:themeTint="80"/>
        <w:sz w:val="16"/>
        <w:szCs w:val="16"/>
      </w:rPr>
      <w:t>MOD_</w:t>
    </w:r>
    <w:r w:rsidR="003D0654">
      <w:rPr>
        <w:rFonts w:ascii="Klavika Rg" w:hAnsi="Klavika Rg"/>
        <w:b w:val="0"/>
        <w:bCs w:val="0"/>
        <w:color w:val="7F7F7F" w:themeColor="text1" w:themeTint="80"/>
        <w:sz w:val="16"/>
        <w:szCs w:val="16"/>
      </w:rPr>
      <w:t>B3-010_V01</w:t>
    </w:r>
  </w:p>
  <w:p w14:paraId="2B8D616E" w14:textId="77777777" w:rsidR="00A572AC" w:rsidRDefault="00A572AC" w:rsidP="008939CD">
    <w:pPr>
      <w:pStyle w:val="Ttulo"/>
      <w:rPr>
        <w:b w:val="0"/>
        <w:bCs w:val="0"/>
        <w:sz w:val="22"/>
      </w:rPr>
    </w:pPr>
  </w:p>
  <w:p w14:paraId="3E85F15F" w14:textId="77777777" w:rsidR="00A572AC" w:rsidRDefault="00A572AC" w:rsidP="008939CD">
    <w:pPr>
      <w:pStyle w:val="Ttulo"/>
      <w:rPr>
        <w:b w:val="0"/>
        <w:bCs w:val="0"/>
        <w:sz w:val="22"/>
      </w:rPr>
    </w:pPr>
  </w:p>
  <w:p w14:paraId="3389AD8B" w14:textId="77777777" w:rsidR="00A572AC" w:rsidRPr="000E14C5" w:rsidRDefault="00A572AC" w:rsidP="008939CD">
    <w:pPr>
      <w:pStyle w:val="Ttulo"/>
      <w:rPr>
        <w:b w:val="0"/>
        <w:bCs w:val="0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181"/>
    <w:rsid w:val="00006073"/>
    <w:rsid w:val="0003152A"/>
    <w:rsid w:val="00041310"/>
    <w:rsid w:val="00047B6D"/>
    <w:rsid w:val="000753FC"/>
    <w:rsid w:val="00092647"/>
    <w:rsid w:val="000938C5"/>
    <w:rsid w:val="00093DD5"/>
    <w:rsid w:val="000C1F41"/>
    <w:rsid w:val="000C39A3"/>
    <w:rsid w:val="000D498C"/>
    <w:rsid w:val="000E14C5"/>
    <w:rsid w:val="001023AF"/>
    <w:rsid w:val="00114ABC"/>
    <w:rsid w:val="00141734"/>
    <w:rsid w:val="0014432F"/>
    <w:rsid w:val="001571A5"/>
    <w:rsid w:val="00170ECF"/>
    <w:rsid w:val="00173B1D"/>
    <w:rsid w:val="001A3754"/>
    <w:rsid w:val="001B0589"/>
    <w:rsid w:val="001D52A0"/>
    <w:rsid w:val="001E637F"/>
    <w:rsid w:val="0023498F"/>
    <w:rsid w:val="002352D4"/>
    <w:rsid w:val="002638B2"/>
    <w:rsid w:val="002E3254"/>
    <w:rsid w:val="002F3900"/>
    <w:rsid w:val="00302A4B"/>
    <w:rsid w:val="0030772C"/>
    <w:rsid w:val="0031445D"/>
    <w:rsid w:val="003174AC"/>
    <w:rsid w:val="00326CEB"/>
    <w:rsid w:val="00332D67"/>
    <w:rsid w:val="00351437"/>
    <w:rsid w:val="003534AE"/>
    <w:rsid w:val="00364C70"/>
    <w:rsid w:val="003A3CD1"/>
    <w:rsid w:val="003C680C"/>
    <w:rsid w:val="003D0654"/>
    <w:rsid w:val="003F27FF"/>
    <w:rsid w:val="004048C9"/>
    <w:rsid w:val="0041428F"/>
    <w:rsid w:val="004348E6"/>
    <w:rsid w:val="00436579"/>
    <w:rsid w:val="00471410"/>
    <w:rsid w:val="00491826"/>
    <w:rsid w:val="004C3DCF"/>
    <w:rsid w:val="004C70FB"/>
    <w:rsid w:val="004D0696"/>
    <w:rsid w:val="00507701"/>
    <w:rsid w:val="00507F0B"/>
    <w:rsid w:val="005125FE"/>
    <w:rsid w:val="00516D7F"/>
    <w:rsid w:val="00532210"/>
    <w:rsid w:val="005460F9"/>
    <w:rsid w:val="005540D1"/>
    <w:rsid w:val="00563CA2"/>
    <w:rsid w:val="005B3F7A"/>
    <w:rsid w:val="005D1564"/>
    <w:rsid w:val="005D3DC6"/>
    <w:rsid w:val="005F351F"/>
    <w:rsid w:val="00623FDD"/>
    <w:rsid w:val="00633DFC"/>
    <w:rsid w:val="0065662D"/>
    <w:rsid w:val="00677FBF"/>
    <w:rsid w:val="006A3CB5"/>
    <w:rsid w:val="006B2100"/>
    <w:rsid w:val="006B2816"/>
    <w:rsid w:val="006B7445"/>
    <w:rsid w:val="006F72A7"/>
    <w:rsid w:val="00722166"/>
    <w:rsid w:val="00723B41"/>
    <w:rsid w:val="007326FC"/>
    <w:rsid w:val="00734181"/>
    <w:rsid w:val="00737701"/>
    <w:rsid w:val="007458A0"/>
    <w:rsid w:val="00755DA9"/>
    <w:rsid w:val="0076371E"/>
    <w:rsid w:val="0077758E"/>
    <w:rsid w:val="007A36D3"/>
    <w:rsid w:val="007A6B06"/>
    <w:rsid w:val="007E4949"/>
    <w:rsid w:val="007F3651"/>
    <w:rsid w:val="007F7383"/>
    <w:rsid w:val="007F7CCE"/>
    <w:rsid w:val="00805A67"/>
    <w:rsid w:val="00830781"/>
    <w:rsid w:val="008334A7"/>
    <w:rsid w:val="00842558"/>
    <w:rsid w:val="00845FCB"/>
    <w:rsid w:val="008625DC"/>
    <w:rsid w:val="008633F7"/>
    <w:rsid w:val="00864BCA"/>
    <w:rsid w:val="00877AF0"/>
    <w:rsid w:val="0088438A"/>
    <w:rsid w:val="0089166A"/>
    <w:rsid w:val="008939CD"/>
    <w:rsid w:val="00894E4B"/>
    <w:rsid w:val="008C4728"/>
    <w:rsid w:val="008C6F09"/>
    <w:rsid w:val="008E1365"/>
    <w:rsid w:val="008E3ECE"/>
    <w:rsid w:val="00915DEC"/>
    <w:rsid w:val="00917979"/>
    <w:rsid w:val="0091799A"/>
    <w:rsid w:val="009300BC"/>
    <w:rsid w:val="009307EF"/>
    <w:rsid w:val="00941412"/>
    <w:rsid w:val="009558C7"/>
    <w:rsid w:val="009618B3"/>
    <w:rsid w:val="00964828"/>
    <w:rsid w:val="009A0C3E"/>
    <w:rsid w:val="009A11A2"/>
    <w:rsid w:val="009A2366"/>
    <w:rsid w:val="009A6486"/>
    <w:rsid w:val="00A00649"/>
    <w:rsid w:val="00A21DD1"/>
    <w:rsid w:val="00A30B05"/>
    <w:rsid w:val="00A572AC"/>
    <w:rsid w:val="00A76505"/>
    <w:rsid w:val="00A918FF"/>
    <w:rsid w:val="00AB300C"/>
    <w:rsid w:val="00AC4638"/>
    <w:rsid w:val="00AC4905"/>
    <w:rsid w:val="00AD6479"/>
    <w:rsid w:val="00AF5664"/>
    <w:rsid w:val="00B0066F"/>
    <w:rsid w:val="00B16EEC"/>
    <w:rsid w:val="00B20A36"/>
    <w:rsid w:val="00B462D5"/>
    <w:rsid w:val="00B53678"/>
    <w:rsid w:val="00B737D2"/>
    <w:rsid w:val="00B75789"/>
    <w:rsid w:val="00B77210"/>
    <w:rsid w:val="00B90B44"/>
    <w:rsid w:val="00BA37DB"/>
    <w:rsid w:val="00BD1A8C"/>
    <w:rsid w:val="00BD5123"/>
    <w:rsid w:val="00BE7EB2"/>
    <w:rsid w:val="00BF4E99"/>
    <w:rsid w:val="00C05E5C"/>
    <w:rsid w:val="00C0751A"/>
    <w:rsid w:val="00C301C8"/>
    <w:rsid w:val="00C42019"/>
    <w:rsid w:val="00C54163"/>
    <w:rsid w:val="00C74753"/>
    <w:rsid w:val="00C776F0"/>
    <w:rsid w:val="00C80FB2"/>
    <w:rsid w:val="00C95FDD"/>
    <w:rsid w:val="00CD7164"/>
    <w:rsid w:val="00D01ABA"/>
    <w:rsid w:val="00D4550A"/>
    <w:rsid w:val="00D706DA"/>
    <w:rsid w:val="00D77EE3"/>
    <w:rsid w:val="00D8564E"/>
    <w:rsid w:val="00D904A3"/>
    <w:rsid w:val="00D90F55"/>
    <w:rsid w:val="00DB5869"/>
    <w:rsid w:val="00DE4460"/>
    <w:rsid w:val="00E1238C"/>
    <w:rsid w:val="00E12D70"/>
    <w:rsid w:val="00E45236"/>
    <w:rsid w:val="00E46249"/>
    <w:rsid w:val="00E467A6"/>
    <w:rsid w:val="00E52EE4"/>
    <w:rsid w:val="00E54324"/>
    <w:rsid w:val="00E61582"/>
    <w:rsid w:val="00E74AE5"/>
    <w:rsid w:val="00E93798"/>
    <w:rsid w:val="00E93C3E"/>
    <w:rsid w:val="00EA353D"/>
    <w:rsid w:val="00EB42E5"/>
    <w:rsid w:val="00ED6969"/>
    <w:rsid w:val="00F045EA"/>
    <w:rsid w:val="00F16287"/>
    <w:rsid w:val="00F33798"/>
    <w:rsid w:val="00F348DE"/>
    <w:rsid w:val="00F4453A"/>
    <w:rsid w:val="00F47E10"/>
    <w:rsid w:val="00F56CF1"/>
    <w:rsid w:val="00FC146E"/>
    <w:rsid w:val="00FE4299"/>
    <w:rsid w:val="00FF5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21E4B5C"/>
  <w15:docId w15:val="{446AED7D-98D1-4FB5-B130-DCD4A4EF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74AC"/>
    <w:rPr>
      <w:sz w:val="24"/>
      <w:szCs w:val="24"/>
    </w:rPr>
  </w:style>
  <w:style w:type="paragraph" w:styleId="Ttulo4">
    <w:name w:val="heading 4"/>
    <w:basedOn w:val="Normal"/>
    <w:next w:val="Normal"/>
    <w:link w:val="Ttulo4Carter"/>
    <w:qFormat/>
    <w:rsid w:val="007F3651"/>
    <w:pPr>
      <w:keepNext/>
      <w:jc w:val="center"/>
      <w:outlineLvl w:val="3"/>
    </w:pPr>
    <w:rPr>
      <w:rFonts w:ascii="Castellar" w:hAnsi="Castellar"/>
      <w:sz w:val="4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6B2816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ter"/>
    <w:uiPriority w:val="99"/>
    <w:rsid w:val="006B2816"/>
    <w:pPr>
      <w:tabs>
        <w:tab w:val="center" w:pos="4252"/>
        <w:tab w:val="right" w:pos="8504"/>
      </w:tabs>
    </w:pPr>
  </w:style>
  <w:style w:type="paragraph" w:styleId="Ttulo">
    <w:name w:val="Title"/>
    <w:basedOn w:val="Normal"/>
    <w:qFormat/>
    <w:rsid w:val="000C1F41"/>
    <w:pPr>
      <w:jc w:val="center"/>
    </w:pPr>
    <w:rPr>
      <w:b/>
      <w:bCs/>
      <w:sz w:val="25"/>
      <w:szCs w:val="20"/>
    </w:rPr>
  </w:style>
  <w:style w:type="paragraph" w:styleId="Textodebalo">
    <w:name w:val="Balloon Text"/>
    <w:basedOn w:val="Normal"/>
    <w:semiHidden/>
    <w:rsid w:val="00436579"/>
    <w:rPr>
      <w:rFonts w:ascii="Tahoma" w:hAnsi="Tahoma" w:cs="Tahoma"/>
      <w:sz w:val="16"/>
      <w:szCs w:val="16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755DA9"/>
    <w:rPr>
      <w:sz w:val="24"/>
      <w:szCs w:val="24"/>
    </w:rPr>
  </w:style>
  <w:style w:type="table" w:styleId="TabelacomGrelha">
    <w:name w:val="Table Grid"/>
    <w:basedOn w:val="Tabelanormal"/>
    <w:rsid w:val="00BF4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ter">
    <w:name w:val="Título 4 Caráter"/>
    <w:basedOn w:val="Tipodeletrapredefinidodopargrafo"/>
    <w:link w:val="Ttulo4"/>
    <w:rsid w:val="007F3651"/>
    <w:rPr>
      <w:rFonts w:ascii="Castellar" w:hAnsi="Castellar"/>
      <w:sz w:val="40"/>
      <w:szCs w:val="24"/>
    </w:rPr>
  </w:style>
  <w:style w:type="paragraph" w:styleId="Avanodecorpodetexto">
    <w:name w:val="Body Text Indent"/>
    <w:basedOn w:val="Normal"/>
    <w:link w:val="AvanodecorpodetextoCarter"/>
    <w:rsid w:val="00E467A6"/>
    <w:pPr>
      <w:ind w:firstLine="708"/>
      <w:jc w:val="both"/>
    </w:pPr>
    <w:rPr>
      <w:rFonts w:ascii="Arial" w:hAnsi="Arial" w:cs="Arial"/>
      <w:sz w:val="22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rsid w:val="00E467A6"/>
    <w:rPr>
      <w:rFonts w:ascii="Arial" w:hAnsi="Arial" w:cs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ina\Downloads\MOD_B3-010_V01-AUTORIZA&#199;&#195;O-EE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9F6998512FB584CB879E311D4D4CA31" ma:contentTypeVersion="7" ma:contentTypeDescription="Criar um novo documento." ma:contentTypeScope="" ma:versionID="bbc86d2d6aa50cbfd104c9cbd4fe127e">
  <xsd:schema xmlns:xsd="http://www.w3.org/2001/XMLSchema" xmlns:xs="http://www.w3.org/2001/XMLSchema" xmlns:p="http://schemas.microsoft.com/office/2006/metadata/properties" xmlns:ns2="23abab7e-1d39-4dc1-b2c0-448c9dade4ee" xmlns:ns3="c8702a03-ac6b-4f76-9a95-0bf9f8644192" targetNamespace="http://schemas.microsoft.com/office/2006/metadata/properties" ma:root="true" ma:fieldsID="e6779f783c4bb6bbf0ac96542f1b762a" ns2:_="" ns3:_="">
    <xsd:import namespace="23abab7e-1d39-4dc1-b2c0-448c9dade4ee"/>
    <xsd:import namespace="c8702a03-ac6b-4f76-9a95-0bf9f86441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OB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abab7e-1d39-4dc1-b2c0-448c9dade4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OBS" ma:index="14" nillable="true" ma:displayName="OBS" ma:format="Dropdown" ma:internalName="OB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02a03-ac6b-4f76-9a95-0bf9f864419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BS xmlns="23abab7e-1d39-4dc1-b2c0-448c9dade4ee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B04159-C9A7-4A37-A998-5A06BEB628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A4F9978-CAA4-4CCA-A30B-6CA491CC6A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abab7e-1d39-4dc1-b2c0-448c9dade4ee"/>
    <ds:schemaRef ds:uri="c8702a03-ac6b-4f76-9a95-0bf9f86441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6276D4-9FD3-4A02-8500-E21300E8D8E4}">
  <ds:schemaRefs>
    <ds:schemaRef ds:uri="http://schemas.microsoft.com/office/2006/metadata/properties"/>
    <ds:schemaRef ds:uri="http://schemas.microsoft.com/office/infopath/2007/PartnerControls"/>
    <ds:schemaRef ds:uri="23abab7e-1d39-4dc1-b2c0-448c9dade4ee"/>
  </ds:schemaRefs>
</ds:datastoreItem>
</file>

<file path=customXml/itemProps4.xml><?xml version="1.0" encoding="utf-8"?>
<ds:datastoreItem xmlns:ds="http://schemas.openxmlformats.org/officeDocument/2006/customXml" ds:itemID="{18ADEA99-7728-469D-A9B9-25BED761F2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MOD_B3-010_V01-AUTORIZAÇÃO-EE</Template>
  <TotalTime>31</TotalTime>
  <Pages>2</Pages>
  <Words>175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</dc:creator>
  <cp:lastModifiedBy>Carolina Morgado</cp:lastModifiedBy>
  <cp:revision>9</cp:revision>
  <cp:lastPrinted>2026-02-23T07:56:00Z</cp:lastPrinted>
  <dcterms:created xsi:type="dcterms:W3CDTF">2026-03-13T19:43:00Z</dcterms:created>
  <dcterms:modified xsi:type="dcterms:W3CDTF">2026-03-15T23:35:00Z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0x010100D9F6998512FB584CB879E311D4D4CA31</vt:lpwstr>
  </property>
</Properties>
</file>